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4C9D9" w14:textId="2BAB189A" w:rsidR="00C75D68" w:rsidRDefault="00C64DDF">
      <w:pPr>
        <w:tabs>
          <w:tab w:val="left" w:pos="1290"/>
          <w:tab w:val="center" w:pos="5400"/>
        </w:tabs>
        <w:jc w:val="left"/>
      </w:pP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49D63935" wp14:editId="1E8BFE79">
            <wp:simplePos x="0" y="0"/>
            <wp:positionH relativeFrom="margin">
              <wp:posOffset>-276225</wp:posOffset>
            </wp:positionH>
            <wp:positionV relativeFrom="margin">
              <wp:posOffset>0</wp:posOffset>
            </wp:positionV>
            <wp:extent cx="3530600" cy="3530600"/>
            <wp:effectExtent l="0" t="0" r="0" b="0"/>
            <wp:wrapSquare wrapText="bothSides"/>
            <wp:docPr id="3505" name="Picture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" name="christmascard[1]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30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D4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19D2FB70" wp14:editId="53205FB7">
                <wp:simplePos x="0" y="0"/>
                <wp:positionH relativeFrom="margin">
                  <wp:posOffset>3438525</wp:posOffset>
                </wp:positionH>
                <wp:positionV relativeFrom="paragraph">
                  <wp:posOffset>0</wp:posOffset>
                </wp:positionV>
                <wp:extent cx="3731895" cy="1404620"/>
                <wp:effectExtent l="0" t="0" r="1905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31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36F6B" w14:textId="77777777" w:rsidR="005775D4" w:rsidRDefault="005775D4" w:rsidP="005775D4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</w:pPr>
                            <w:r w:rsidRPr="005D644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>A personalized greeting card typed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</w:rPr>
                              <w:t xml:space="preserve"> by</w:t>
                            </w:r>
                          </w:p>
                          <w:p w14:paraId="12F642C0" w14:textId="029AC8FE" w:rsidR="005775D4" w:rsidRDefault="005775D4" w:rsidP="005775D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2FB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.75pt;margin-top:0;width:293.85pt;height:110.6pt;rotation:180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" stroked="f">
                <v:textbox style="mso-fit-shape-to-text:t">
                  <w:txbxContent>
                    <w:p w14:paraId="42A36F6B" w14:textId="77777777" w:rsidR="005775D4" w:rsidRDefault="005775D4" w:rsidP="005775D4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</w:pPr>
                      <w:r w:rsidRPr="005D6440"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>A personalized greeting card typed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8"/>
                        </w:rPr>
                        <w:t xml:space="preserve"> by</w:t>
                      </w:r>
                    </w:p>
                    <w:p w14:paraId="12F642C0" w14:textId="029AC8FE" w:rsidR="005775D4" w:rsidRDefault="005775D4" w:rsidP="005775D4"/>
                  </w:txbxContent>
                </v:textbox>
                <w10:wrap type="square" anchorx="margin"/>
              </v:shape>
            </w:pict>
          </mc:Fallback>
        </mc:AlternateContent>
      </w:r>
      <w:r w:rsidRPr="005775D4"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27F2D038" wp14:editId="36E6E65D">
            <wp:simplePos x="0" y="0"/>
            <wp:positionH relativeFrom="column">
              <wp:posOffset>6033770</wp:posOffset>
            </wp:positionH>
            <wp:positionV relativeFrom="paragraph">
              <wp:posOffset>731520</wp:posOffset>
            </wp:positionV>
            <wp:extent cx="708660" cy="708660"/>
            <wp:effectExtent l="0" t="0" r="0" b="0"/>
            <wp:wrapNone/>
            <wp:docPr id="3502" name="Picture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[1].jpg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D4">
        <w:rPr>
          <w:noProof/>
          <w:lang w:eastAsia="en-US"/>
        </w:rPr>
        <w:drawing>
          <wp:anchor distT="0" distB="0" distL="114300" distR="114300" simplePos="0" relativeHeight="251709440" behindDoc="0" locked="0" layoutInCell="1" allowOverlap="1" wp14:anchorId="685D47F4" wp14:editId="26D0E4D1">
            <wp:simplePos x="0" y="0"/>
            <wp:positionH relativeFrom="column">
              <wp:posOffset>5039995</wp:posOffset>
            </wp:positionH>
            <wp:positionV relativeFrom="paragraph">
              <wp:posOffset>730885</wp:posOffset>
            </wp:positionV>
            <wp:extent cx="679450" cy="742315"/>
            <wp:effectExtent l="0" t="0" r="6350" b="635"/>
            <wp:wrapNone/>
            <wp:docPr id="3503" name="Picture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_snowflake[1].jpg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D4">
        <w:rPr>
          <w:noProof/>
          <w:lang w:eastAsia="en-US"/>
        </w:rPr>
        <w:drawing>
          <wp:anchor distT="0" distB="0" distL="114300" distR="114300" simplePos="0" relativeHeight="251765760" behindDoc="0" locked="0" layoutInCell="1" allowOverlap="1" wp14:anchorId="1CF19944" wp14:editId="5DDBA4CF">
            <wp:simplePos x="0" y="0"/>
            <wp:positionH relativeFrom="column">
              <wp:posOffset>4078605</wp:posOffset>
            </wp:positionH>
            <wp:positionV relativeFrom="paragraph">
              <wp:posOffset>779145</wp:posOffset>
            </wp:positionV>
            <wp:extent cx="653415" cy="600710"/>
            <wp:effectExtent l="0" t="0" r="0" b="8890"/>
            <wp:wrapNone/>
            <wp:docPr id="3504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451028535_8c5ededa4a_z[1].jpg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25">
        <w:rPr>
          <w:noProof/>
          <w:lang w:eastAsia="en-US"/>
        </w:rPr>
        <w:drawing>
          <wp:anchor distT="0" distB="0" distL="114300" distR="114300" simplePos="0" relativeHeight="251558912" behindDoc="0" locked="1" layoutInCell="1" allowOverlap="1" wp14:anchorId="190D2CD6" wp14:editId="4C9C5AD3">
            <wp:simplePos x="0" y="0"/>
            <wp:positionH relativeFrom="page">
              <wp:posOffset>5217795</wp:posOffset>
            </wp:positionH>
            <wp:positionV relativeFrom="page">
              <wp:posOffset>6305550</wp:posOffset>
            </wp:positionV>
            <wp:extent cx="1292225" cy="1436370"/>
            <wp:effectExtent l="0" t="0" r="3175" b="0"/>
            <wp:wrapNone/>
            <wp:docPr id="3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" name="Picture 277" descr="Snowflak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2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51744" behindDoc="0" locked="1" layoutInCell="1" allowOverlap="1" wp14:anchorId="58F72CAD" wp14:editId="1D79DE7D">
                <wp:simplePos x="0" y="0"/>
                <wp:positionH relativeFrom="page">
                  <wp:posOffset>4791710</wp:posOffset>
                </wp:positionH>
                <wp:positionV relativeFrom="page">
                  <wp:posOffset>7683500</wp:posOffset>
                </wp:positionV>
                <wp:extent cx="2075688" cy="1965960"/>
                <wp:effectExtent l="0" t="0" r="0" b="0"/>
                <wp:wrapNone/>
                <wp:docPr id="5" name="Text Box 1" descr="Message tex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688" cy="1965960"/>
                        </a:xfrm>
                        <a:prstGeom prst="flowChartAlternateProcess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1B6AE" w14:textId="77777777" w:rsidR="00C75D68" w:rsidRDefault="001A2025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Wherever you may be</w:t>
                            </w:r>
                          </w:p>
                          <w:p w14:paraId="6419ED60" w14:textId="77777777" w:rsidR="00C75D68" w:rsidRDefault="001A2025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Whatever you may do,</w:t>
                            </w:r>
                          </w:p>
                          <w:p w14:paraId="51B4769B" w14:textId="77777777" w:rsidR="00C75D68" w:rsidRDefault="001A2025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Hope the holidays</w:t>
                            </w:r>
                          </w:p>
                          <w:p w14:paraId="13370662" w14:textId="77777777" w:rsidR="00C75D68" w:rsidRDefault="001A2025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Are bright and shining</w:t>
                            </w:r>
                          </w:p>
                          <w:p w14:paraId="335C6931" w14:textId="7DD7650C" w:rsidR="00C75D68" w:rsidRDefault="001A2025" w:rsidP="0040551B">
                            <w:pPr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For you.</w:t>
                            </w:r>
                          </w:p>
                          <w:p w14:paraId="4B4C6715" w14:textId="4D1B75DB" w:rsidR="0040551B" w:rsidRDefault="0040551B" w:rsidP="0040551B">
                            <w:pPr>
                              <w:rPr>
                                <w:rStyle w:val="IntenseEmphasis"/>
                              </w:rPr>
                            </w:pPr>
                          </w:p>
                          <w:p w14:paraId="31853B9C" w14:textId="77777777" w:rsidR="0040551B" w:rsidRPr="0040551B" w:rsidRDefault="0040551B" w:rsidP="0040551B">
                            <w:pPr>
                              <w:rPr>
                                <w:iCs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72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Text Box 1" o:spid="_x0000_s1027" type="#_x0000_t176" alt="Message text box" style="position:absolute;margin-left:377.3pt;margin-top:605pt;width:163.45pt;height:154.8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" filled="f" stroked="f" strokeweight=".5pt">
                <v:textbox>
                  <w:txbxContent>
                    <w:p w14:paraId="0F91B6AE" w14:textId="77777777" w:rsidR="00C75D68" w:rsidRDefault="001A2025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Wherever you may be</w:t>
                      </w:r>
                    </w:p>
                    <w:p w14:paraId="6419ED60" w14:textId="77777777" w:rsidR="00C75D68" w:rsidRDefault="001A2025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Whatever you may do,</w:t>
                      </w:r>
                    </w:p>
                    <w:p w14:paraId="51B4769B" w14:textId="77777777" w:rsidR="00C75D68" w:rsidRDefault="001A2025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Hope the holidays</w:t>
                      </w:r>
                    </w:p>
                    <w:p w14:paraId="13370662" w14:textId="77777777" w:rsidR="00C75D68" w:rsidRDefault="001A2025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Are bright and shining</w:t>
                      </w:r>
                    </w:p>
                    <w:p w14:paraId="335C6931" w14:textId="7DD7650C" w:rsidR="00C75D68" w:rsidRDefault="001A2025" w:rsidP="0040551B">
                      <w:pPr>
                        <w:rPr>
                          <w:rStyle w:val="IntenseEmphasis"/>
                        </w:rPr>
                      </w:pPr>
                      <w:r>
                        <w:rPr>
                          <w:rStyle w:val="IntenseEmphasis"/>
                        </w:rPr>
                        <w:t>For you.</w:t>
                      </w:r>
                    </w:p>
                    <w:p w14:paraId="4B4C6715" w14:textId="4D1B75DB" w:rsidR="0040551B" w:rsidRDefault="0040551B" w:rsidP="0040551B">
                      <w:pPr>
                        <w:rPr>
                          <w:rStyle w:val="IntenseEmphasis"/>
                        </w:rPr>
                      </w:pPr>
                    </w:p>
                    <w:p w14:paraId="31853B9C" w14:textId="77777777" w:rsidR="0040551B" w:rsidRPr="0040551B" w:rsidRDefault="0040551B" w:rsidP="0040551B">
                      <w:pPr>
                        <w:rPr>
                          <w:iCs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C75D68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DAB7F" w14:textId="77777777" w:rsidR="00AB2859" w:rsidRDefault="00AB2859">
      <w:r>
        <w:separator/>
      </w:r>
    </w:p>
  </w:endnote>
  <w:endnote w:type="continuationSeparator" w:id="0">
    <w:p w14:paraId="23CA2237" w14:textId="77777777" w:rsidR="00AB2859" w:rsidRDefault="00AB2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FE6B2B" w14:textId="77777777" w:rsidR="00AB2859" w:rsidRDefault="00AB2859">
      <w:r>
        <w:separator/>
      </w:r>
    </w:p>
  </w:footnote>
  <w:footnote w:type="continuationSeparator" w:id="0">
    <w:p w14:paraId="48AEB6FD" w14:textId="77777777" w:rsidR="00AB2859" w:rsidRDefault="00AB28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527"/>
    <w:rsid w:val="001A2025"/>
    <w:rsid w:val="0040551B"/>
    <w:rsid w:val="005775D4"/>
    <w:rsid w:val="00594527"/>
    <w:rsid w:val="00891FEC"/>
    <w:rsid w:val="00AB2859"/>
    <w:rsid w:val="00C64DDF"/>
    <w:rsid w:val="00C75D68"/>
    <w:rsid w:val="00FA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931789"/>
  <w15:chartTrackingRefBased/>
  <w15:docId w15:val="{56EFB3A0-2BE9-4A1A-819A-4818C5182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0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contextualSpacing/>
      <w:jc w:val="center"/>
    </w:pPr>
    <w:rPr>
      <w:color w:val="707070" w:themeColor="accent3" w:themeShade="BF"/>
      <w:sz w:val="20"/>
      <w:szCs w:val="20"/>
    </w:rPr>
  </w:style>
  <w:style w:type="paragraph" w:styleId="Heading1">
    <w:name w:val="heading 1"/>
    <w:basedOn w:val="Normal"/>
    <w:next w:val="Normal"/>
    <w:qFormat/>
    <w:pPr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40"/>
      <w14:reflection w14:blurRad="6350" w14:stA="53000" w14:stPos="0" w14:endA="300" w14:endPos="35500" w14:dist="0" w14:dir="5400000" w14:fadeDir="5400000" w14:sx="100000" w14:sy="-90000" w14:kx="0" w14:ky="0" w14:algn="bl"/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5">
                <w14:lumMod w14:val="50000"/>
              </w14:schemeClr>
            </w14:gs>
            <w14:gs w14:pos="50000">
              <w14:schemeClr w14:val="accent5"/>
            </w14:gs>
            <w14:gs w14:pos="100000">
              <w14:schemeClr w14:val="accent5">
                <w14:lumMod w14:val="60000"/>
                <w14:lumOff w14:val="40000"/>
              </w14:schemeClr>
            </w14:gs>
          </w14:gsLst>
          <w14:lin w14:ang="5400000" w14:scaled="0"/>
        </w14:gradFill>
      </w14:textFill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cap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qFormat/>
    <w:rPr>
      <w:i/>
      <w:iCs/>
      <w:color w:val="707070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707070" w:themeColor="accent3" w:themeShade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nier\AppData\Roaming\Microsoft\Templates\Happy%20Holidays%20card%20from%20business%20(quarter-fold)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17D5F5D-13B6-4854-B88D-D062DE6378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Happy Holidays card from business (quarter-fold)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Vernier</dc:creator>
  <cp:keywords/>
  <cp:lastModifiedBy>Lindsay Vernier</cp:lastModifiedBy>
  <cp:revision>4</cp:revision>
  <cp:lastPrinted>2016-12-19T14:16:00Z</cp:lastPrinted>
  <dcterms:created xsi:type="dcterms:W3CDTF">2016-12-19T02:42:00Z</dcterms:created>
  <dcterms:modified xsi:type="dcterms:W3CDTF">2016-12-19T22:09:00Z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TC039779529991</vt:lpwstr>
  </property>
</Properties>
</file>