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459487" w14:textId="77777777" w:rsidR="005B4A96" w:rsidRDefault="005B4A96">
      <w:pPr>
        <w:rPr>
          <w:rFonts w:ascii="Times New Roman" w:hAnsi="Times New Roman" w:cs="Times New Roman"/>
          <w:color w:val="auto"/>
          <w:sz w:val="28"/>
        </w:rPr>
      </w:pPr>
      <w:r w:rsidRPr="005B4A96">
        <w:rPr>
          <w:rFonts w:ascii="Times New Roman" w:hAnsi="Times New Roman" w:cs="Times New Roman"/>
          <w:noProof/>
          <w:color w:val="auto"/>
          <w:sz w:val="28"/>
          <w:lang w:eastAsia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F9FD370" wp14:editId="6550FE22">
                <wp:simplePos x="0" y="0"/>
                <wp:positionH relativeFrom="column">
                  <wp:posOffset>718185</wp:posOffset>
                </wp:positionH>
                <wp:positionV relativeFrom="paragraph">
                  <wp:posOffset>8889</wp:posOffset>
                </wp:positionV>
                <wp:extent cx="2360930" cy="1404620"/>
                <wp:effectExtent l="0" t="0" r="1270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6A814" w14:textId="19212536" w:rsidR="005B4A96" w:rsidRPr="005B4A96" w:rsidRDefault="005B4A96" w:rsidP="00DC47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  <w:r w:rsidRPr="005B4A9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It’s the sweetest time of the year!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FD3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55pt;margin-top:.7pt;width:185.9pt;height:110.6pt;rotation:180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" stroked="f">
                <v:textbox style="mso-fit-shape-to-text:t">
                  <w:txbxContent>
                    <w:p w14:paraId="2C86A814" w14:textId="19212536" w:rsidR="005B4A96" w:rsidRPr="005B4A96" w:rsidRDefault="005B4A96" w:rsidP="00DC4743"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  <w:r w:rsidRPr="005B4A96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It’s the sweetest time of the year!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80023A" w14:textId="6C9D1AE7" w:rsidR="00E4243B" w:rsidRPr="005D6440" w:rsidRDefault="005B4A96">
      <w:pPr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  <w:lang w:eastAsia="en-US"/>
        </w:rPr>
        <w:drawing>
          <wp:anchor distT="0" distB="0" distL="114300" distR="114300" simplePos="0" relativeHeight="251714560" behindDoc="0" locked="0" layoutInCell="1" allowOverlap="1" wp14:anchorId="676A772F" wp14:editId="7DB38E55">
            <wp:simplePos x="0" y="0"/>
            <wp:positionH relativeFrom="column">
              <wp:posOffset>1599258</wp:posOffset>
            </wp:positionH>
            <wp:positionV relativeFrom="paragraph">
              <wp:posOffset>835660</wp:posOffset>
            </wp:positionV>
            <wp:extent cx="583565" cy="661670"/>
            <wp:effectExtent l="0" t="0" r="6985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ppermint-Candy-3564-large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sz w:val="28"/>
          <w:lang w:eastAsia="en-US"/>
        </w:rPr>
        <w:drawing>
          <wp:anchor distT="0" distB="0" distL="114300" distR="114300" simplePos="0" relativeHeight="251716608" behindDoc="0" locked="0" layoutInCell="1" allowOverlap="1" wp14:anchorId="4E5EF303" wp14:editId="1A9B771C">
            <wp:simplePos x="0" y="0"/>
            <wp:positionH relativeFrom="margin">
              <wp:align>left</wp:align>
            </wp:positionH>
            <wp:positionV relativeFrom="paragraph">
              <wp:posOffset>410146</wp:posOffset>
            </wp:positionV>
            <wp:extent cx="1229995" cy="1529715"/>
            <wp:effectExtent l="171450" t="133350" r="179705" b="127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ingerbreadman[1].JP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8873">
                      <a:off x="0" y="0"/>
                      <a:ext cx="122999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440">
        <w:rPr>
          <w:rFonts w:ascii="Times New Roman" w:hAnsi="Times New Roman" w:cs="Times New Roman"/>
          <w:noProof/>
          <w:color w:val="auto"/>
          <w:sz w:val="28"/>
          <w:lang w:eastAsia="en-US"/>
        </w:rPr>
        <w:drawing>
          <wp:anchor distT="0" distB="0" distL="114300" distR="114300" simplePos="0" relativeHeight="251628544" behindDoc="1" locked="1" layoutInCell="1" allowOverlap="1" wp14:anchorId="23AE3E77" wp14:editId="473DA128">
            <wp:simplePos x="0" y="0"/>
            <wp:positionH relativeFrom="page">
              <wp:posOffset>2841625</wp:posOffset>
            </wp:positionH>
            <wp:positionV relativeFrom="page">
              <wp:posOffset>1292860</wp:posOffset>
            </wp:positionV>
            <wp:extent cx="1325245" cy="1443990"/>
            <wp:effectExtent l="76200" t="190500" r="274955" b="251460"/>
            <wp:wrapNone/>
            <wp:docPr id="41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Picture 15" descr="Fish and lu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020356">
                      <a:off x="0" y="0"/>
                      <a:ext cx="1325245" cy="144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A8E" w:rsidRPr="00912A8E">
        <w:rPr>
          <w:rFonts w:ascii="Times New Roman" w:hAnsi="Times New Roman" w:cs="Times New Roman"/>
          <w:noProof/>
          <w:color w:val="auto"/>
          <w:sz w:val="28"/>
          <w:lang w:eastAsia="en-US"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7BE25850" wp14:editId="1E36B39D">
                <wp:simplePos x="0" y="0"/>
                <wp:positionH relativeFrom="column">
                  <wp:posOffset>5375910</wp:posOffset>
                </wp:positionH>
                <wp:positionV relativeFrom="paragraph">
                  <wp:posOffset>4288155</wp:posOffset>
                </wp:positionV>
                <wp:extent cx="2360930" cy="118237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8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193D0" w14:textId="77777777" w:rsidR="00912A8E" w:rsidRPr="00912A8E" w:rsidRDefault="00912A8E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  <w:r w:rsidRPr="00912A8E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(Insert message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5850" id="_x0000_s1027" type="#_x0000_t202" style="position:absolute;margin-left:423.3pt;margin-top:337.65pt;width:185.9pt;height:93.1pt;z-index:2515998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" stroked="f">
                <v:textbox>
                  <w:txbxContent>
                    <w:p w14:paraId="2FF193D0" w14:textId="77777777" w:rsidR="00912A8E" w:rsidRPr="00912A8E" w:rsidRDefault="00912A8E">
                      <w:pPr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  <w:r w:rsidRPr="00912A8E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(Insert message here)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2A8E">
        <w:rPr>
          <w:rFonts w:ascii="Times New Roman" w:hAnsi="Times New Roman" w:cs="Times New Roman"/>
          <w:noProof/>
          <w:color w:val="auto"/>
          <w:sz w:val="28"/>
          <w:lang w:eastAsia="en-US"/>
        </w:rPr>
        <w:drawing>
          <wp:anchor distT="0" distB="0" distL="114300" distR="114300" simplePos="0" relativeHeight="251663360" behindDoc="0" locked="0" layoutInCell="1" allowOverlap="1" wp14:anchorId="23B3DF7F" wp14:editId="4AD72972">
            <wp:simplePos x="0" y="0"/>
            <wp:positionH relativeFrom="column">
              <wp:posOffset>6037580</wp:posOffset>
            </wp:positionH>
            <wp:positionV relativeFrom="paragraph">
              <wp:posOffset>1040239</wp:posOffset>
            </wp:positionV>
            <wp:extent cx="653415" cy="6007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451028535_8c5ededa4a_z[1].jp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A8E">
        <w:rPr>
          <w:rFonts w:ascii="Times New Roman" w:hAnsi="Times New Roman" w:cs="Times New Roman"/>
          <w:noProof/>
          <w:color w:val="auto"/>
          <w:sz w:val="28"/>
          <w:lang w:eastAsia="en-US"/>
        </w:rPr>
        <w:drawing>
          <wp:anchor distT="0" distB="0" distL="114300" distR="114300" simplePos="0" relativeHeight="251658240" behindDoc="0" locked="0" layoutInCell="1" allowOverlap="1" wp14:anchorId="2F4332A9" wp14:editId="3B5DDBBF">
            <wp:simplePos x="0" y="0"/>
            <wp:positionH relativeFrom="column">
              <wp:posOffset>6999386</wp:posOffset>
            </wp:positionH>
            <wp:positionV relativeFrom="paragraph">
              <wp:posOffset>992484</wp:posOffset>
            </wp:positionV>
            <wp:extent cx="679450" cy="742315"/>
            <wp:effectExtent l="0" t="0" r="635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_snowflake[1].jp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440">
        <w:rPr>
          <w:rFonts w:ascii="Times New Roman" w:hAnsi="Times New Roman" w:cs="Times New Roman"/>
          <w:noProof/>
          <w:color w:val="auto"/>
          <w:sz w:val="28"/>
          <w:lang w:eastAsia="en-US"/>
        </w:rPr>
        <w:drawing>
          <wp:anchor distT="0" distB="0" distL="114300" distR="114300" simplePos="0" relativeHeight="251652096" behindDoc="0" locked="0" layoutInCell="1" allowOverlap="1" wp14:anchorId="5BE7C839" wp14:editId="1AC4065B">
            <wp:simplePos x="0" y="0"/>
            <wp:positionH relativeFrom="column">
              <wp:posOffset>7993051</wp:posOffset>
            </wp:positionH>
            <wp:positionV relativeFrom="paragraph">
              <wp:posOffset>992767</wp:posOffset>
            </wp:positionV>
            <wp:extent cx="708660" cy="7086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[1].jp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440" w:rsidRPr="005D6440">
        <w:rPr>
          <w:rFonts w:ascii="Times New Roman" w:hAnsi="Times New Roman" w:cs="Times New Roman"/>
          <w:noProof/>
          <w:color w:val="auto"/>
          <w:sz w:val="28"/>
          <w:lang w:eastAsia="en-US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E91D0A0" wp14:editId="6D348DF9">
                <wp:simplePos x="0" y="0"/>
                <wp:positionH relativeFrom="margin">
                  <wp:align>right</wp:align>
                </wp:positionH>
                <wp:positionV relativeFrom="paragraph">
                  <wp:posOffset>188594</wp:posOffset>
                </wp:positionV>
                <wp:extent cx="3731895" cy="1404620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731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84B29" w14:textId="77777777" w:rsidR="005D6440" w:rsidRDefault="005D6440" w:rsidP="005D64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</w:pPr>
                            <w:r w:rsidRPr="005D6440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  <w:t>A personalized greeting card typed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  <w:t xml:space="preserve"> by</w:t>
                            </w:r>
                          </w:p>
                          <w:p w14:paraId="30A83D83" w14:textId="77777777" w:rsidR="005D6440" w:rsidRDefault="005D6440" w:rsidP="005D6440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1D0A0" id="_x0000_s1028" type="#_x0000_t202" style="position:absolute;margin-left:242.65pt;margin-top:14.85pt;width:293.85pt;height:110.6pt;rotation:180;z-index: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" stroked="f">
                <v:textbox style="mso-fit-shape-to-text:t">
                  <w:txbxContent>
                    <w:p w14:paraId="5E384B29" w14:textId="77777777" w:rsidR="005D6440" w:rsidRDefault="005D6440" w:rsidP="005D6440"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</w:pPr>
                      <w:r w:rsidRPr="005D6440"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  <w:t>A personalized greeting card typed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  <w:t xml:space="preserve"> by</w:t>
                      </w:r>
                    </w:p>
                    <w:p w14:paraId="30A83D83" w14:textId="77777777" w:rsidR="005D6440" w:rsidRDefault="005D6440" w:rsidP="005D6440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6440" w:rsidRPr="005D6440">
        <w:rPr>
          <w:rFonts w:ascii="Times New Roman" w:hAnsi="Times New Roman" w:cs="Times New Roman"/>
          <w:noProof/>
          <w:color w:val="auto"/>
          <w:sz w:val="28"/>
          <w:lang w:eastAsia="en-US"/>
        </w:rPr>
        <w:drawing>
          <wp:anchor distT="0" distB="0" distL="114300" distR="114300" simplePos="0" relativeHeight="251644928" behindDoc="0" locked="0" layoutInCell="1" allowOverlap="1" wp14:anchorId="2E1D2C90" wp14:editId="45D45CD5">
            <wp:simplePos x="457200" y="457200"/>
            <wp:positionH relativeFrom="margin">
              <wp:align>right</wp:align>
            </wp:positionH>
            <wp:positionV relativeFrom="margin">
              <wp:align>bottom</wp:align>
            </wp:positionV>
            <wp:extent cx="1200150" cy="1333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ter_clipart_snowman[1].gif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243B" w:rsidRPr="005D644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2120E" w14:textId="77777777" w:rsidR="005D6440" w:rsidRDefault="005D6440">
      <w:pPr>
        <w:spacing w:after="0" w:line="240" w:lineRule="auto"/>
      </w:pPr>
      <w:r>
        <w:separator/>
      </w:r>
    </w:p>
  </w:endnote>
  <w:endnote w:type="continuationSeparator" w:id="0">
    <w:p w14:paraId="05B166F2" w14:textId="77777777" w:rsidR="005D6440" w:rsidRDefault="005D6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C9FE9" w14:textId="77777777" w:rsidR="005D6440" w:rsidRDefault="005D6440">
      <w:pPr>
        <w:spacing w:after="0" w:line="240" w:lineRule="auto"/>
      </w:pPr>
      <w:r>
        <w:separator/>
      </w:r>
    </w:p>
  </w:footnote>
  <w:footnote w:type="continuationSeparator" w:id="0">
    <w:p w14:paraId="2C5EE6DB" w14:textId="77777777" w:rsidR="005D6440" w:rsidRDefault="005D64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440"/>
    <w:rsid w:val="00326AF1"/>
    <w:rsid w:val="005B4A96"/>
    <w:rsid w:val="005D6440"/>
    <w:rsid w:val="00753972"/>
    <w:rsid w:val="00912A8E"/>
    <w:rsid w:val="00DC4743"/>
    <w:rsid w:val="00E4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2D9DE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11B1EA" w:themeColor="accent2" w:themeShade="B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11B1EA" w:themeColor="accent2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nier\AppData\Roaming\Microsoft\Templates\Grandparents%20Day%20card%20(for%20Grandpa,%20quarter-fold)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9B0799B-F043-48F4-85B6-1A8A98E8FB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Grandparents Day card (for Grandpa, quarter-fold)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2016-12-19T02:35:00Z</dcterms:created>
  <dcterms:modified xsi:type="dcterms:W3CDTF">2016-12-19T03:22:00Z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TC039882409991</vt:lpwstr>
  </property>
</Properties>
</file>