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4C9D9" w14:textId="50386592" w:rsidR="00C75D68" w:rsidRDefault="00AF2F56">
      <w:pPr>
        <w:tabs>
          <w:tab w:val="left" w:pos="1290"/>
          <w:tab w:val="center" w:pos="5400"/>
        </w:tabs>
        <w:jc w:val="left"/>
      </w:pPr>
      <w:bookmarkStart w:id="0" w:name="_GoBack"/>
      <w:bookmarkEnd w:id="0"/>
      <w:r w:rsidRPr="005775D4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D2FB70" wp14:editId="37214C4D">
                <wp:simplePos x="0" y="0"/>
                <wp:positionH relativeFrom="page">
                  <wp:posOffset>4050030</wp:posOffset>
                </wp:positionH>
                <wp:positionV relativeFrom="paragraph">
                  <wp:posOffset>0</wp:posOffset>
                </wp:positionV>
                <wp:extent cx="353187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31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36F6B" w14:textId="77777777" w:rsidR="005775D4" w:rsidRDefault="005775D4" w:rsidP="005775D4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</w:pPr>
                            <w:r w:rsidRPr="005D644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>A personalized greeting card typed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 xml:space="preserve"> by</w:t>
                            </w:r>
                          </w:p>
                          <w:p w14:paraId="12F642C0" w14:textId="6F55A553" w:rsidR="005775D4" w:rsidRDefault="00AF2F56" w:rsidP="005775D4">
                            <w:r>
                              <w:t>(ENTER YOUR NAME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2FB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9pt;margin-top:0;width:278.1pt;height:110.6pt;rotation:18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" stroked="f">
                <v:textbox style="mso-fit-shape-to-text:t">
                  <w:txbxContent>
                    <w:p w14:paraId="42A36F6B" w14:textId="77777777" w:rsidR="005775D4" w:rsidRDefault="005775D4" w:rsidP="005775D4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</w:pPr>
                      <w:r w:rsidRPr="005D6440"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>A personalized greeting card typed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 xml:space="preserve"> by</w:t>
                      </w:r>
                    </w:p>
                    <w:p w14:paraId="12F642C0" w14:textId="6F55A553" w:rsidR="005775D4" w:rsidRDefault="00AF2F56" w:rsidP="005775D4">
                      <w:r>
                        <w:t>(ENTER YOUR NAME HERE)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775D4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1CF19944" wp14:editId="2B675B2B">
            <wp:simplePos x="0" y="0"/>
            <wp:positionH relativeFrom="column">
              <wp:posOffset>4030980</wp:posOffset>
            </wp:positionH>
            <wp:positionV relativeFrom="paragraph">
              <wp:posOffset>779145</wp:posOffset>
            </wp:positionV>
            <wp:extent cx="653415" cy="600710"/>
            <wp:effectExtent l="0" t="0" r="0" b="8890"/>
            <wp:wrapNone/>
            <wp:docPr id="3504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51028535_8c5ededa4a_z[1]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D4"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685D47F4" wp14:editId="31FBFEB6">
            <wp:simplePos x="0" y="0"/>
            <wp:positionH relativeFrom="column">
              <wp:posOffset>4992370</wp:posOffset>
            </wp:positionH>
            <wp:positionV relativeFrom="paragraph">
              <wp:posOffset>730885</wp:posOffset>
            </wp:positionV>
            <wp:extent cx="679450" cy="742315"/>
            <wp:effectExtent l="0" t="0" r="6350" b="635"/>
            <wp:wrapNone/>
            <wp:docPr id="3503" name="Picture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_snowflake[1]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D4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27F2D038" wp14:editId="6DD36366">
            <wp:simplePos x="0" y="0"/>
            <wp:positionH relativeFrom="column">
              <wp:posOffset>5986145</wp:posOffset>
            </wp:positionH>
            <wp:positionV relativeFrom="paragraph">
              <wp:posOffset>731520</wp:posOffset>
            </wp:positionV>
            <wp:extent cx="708660" cy="708660"/>
            <wp:effectExtent l="0" t="0" r="0" b="0"/>
            <wp:wrapNone/>
            <wp:docPr id="3502" name="Picture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[1].jp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0299C9B5" wp14:editId="48FA356A">
            <wp:simplePos x="0" y="0"/>
            <wp:positionH relativeFrom="column">
              <wp:posOffset>-152400</wp:posOffset>
            </wp:positionH>
            <wp:positionV relativeFrom="paragraph">
              <wp:posOffset>952500</wp:posOffset>
            </wp:positionV>
            <wp:extent cx="3202305" cy="2562225"/>
            <wp:effectExtent l="0" t="0" r="0" b="9525"/>
            <wp:wrapNone/>
            <wp:docPr id="3505" name="Picture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" name="Holidays1[1].jpeg"/>
                    <pic:cNvPicPr/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23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D4">
        <w:rPr>
          <w:noProof/>
          <w:lang w:eastAsia="en-US"/>
        </w:rPr>
        <w:drawing>
          <wp:anchor distT="0" distB="0" distL="114300" distR="114300" simplePos="0" relativeHeight="251664384" behindDoc="0" locked="1" layoutInCell="1" allowOverlap="1" wp14:anchorId="190D2CD6" wp14:editId="41AA16FE">
            <wp:simplePos x="0" y="0"/>
            <wp:positionH relativeFrom="page">
              <wp:posOffset>5088890</wp:posOffset>
            </wp:positionH>
            <wp:positionV relativeFrom="page">
              <wp:posOffset>6971665</wp:posOffset>
            </wp:positionV>
            <wp:extent cx="1529715" cy="657225"/>
            <wp:effectExtent l="0" t="0" r="0" b="9525"/>
            <wp:wrapNone/>
            <wp:docPr id="3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" name="Picture 277" descr="Snowflak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5D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8F72CAD" wp14:editId="1D79DE7D">
                <wp:simplePos x="0" y="0"/>
                <wp:positionH relativeFrom="page">
                  <wp:posOffset>4791710</wp:posOffset>
                </wp:positionH>
                <wp:positionV relativeFrom="page">
                  <wp:posOffset>7683500</wp:posOffset>
                </wp:positionV>
                <wp:extent cx="2075688" cy="1965960"/>
                <wp:effectExtent l="0" t="0" r="0" b="0"/>
                <wp:wrapNone/>
                <wp:docPr id="5" name="Text Box 1" descr="Messag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688" cy="196596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1B6AE" w14:textId="77777777" w:rsidR="00C75D68" w:rsidRDefault="005775D4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Wherever you may be</w:t>
                            </w:r>
                          </w:p>
                          <w:p w14:paraId="6419ED60" w14:textId="77777777" w:rsidR="00C75D68" w:rsidRDefault="005775D4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Whatever you may do,</w:t>
                            </w:r>
                          </w:p>
                          <w:p w14:paraId="51B4769B" w14:textId="77777777" w:rsidR="00C75D68" w:rsidRDefault="005775D4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Hope the holidays</w:t>
                            </w:r>
                          </w:p>
                          <w:p w14:paraId="13370662" w14:textId="77777777" w:rsidR="00C75D68" w:rsidRDefault="005775D4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Are bright and shining</w:t>
                            </w:r>
                          </w:p>
                          <w:p w14:paraId="40FC8A8F" w14:textId="77777777" w:rsidR="00C75D68" w:rsidRDefault="005775D4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For you.</w:t>
                            </w:r>
                          </w:p>
                          <w:p w14:paraId="335C6931" w14:textId="2137A000" w:rsidR="00C75D68" w:rsidRDefault="00AF2F56">
                            <w:pPr>
                              <w:pStyle w:val="Heading2"/>
                            </w:pPr>
                            <w:r>
                              <w:t>(ENTER PERSONAL MESSAGE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72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1" o:spid="_x0000_s1027" type="#_x0000_t176" alt="Message text box" style="position:absolute;margin-left:377.3pt;margin-top:605pt;width:163.45pt;height:154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" filled="f" stroked="f" strokeweight=".5pt">
                <v:textbox>
                  <w:txbxContent>
                    <w:p w14:paraId="0F91B6AE" w14:textId="77777777" w:rsidR="00C75D68" w:rsidRDefault="005775D4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Wherever you may be</w:t>
                      </w:r>
                    </w:p>
                    <w:p w14:paraId="6419ED60" w14:textId="77777777" w:rsidR="00C75D68" w:rsidRDefault="005775D4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Whatever you may do,</w:t>
                      </w:r>
                    </w:p>
                    <w:p w14:paraId="51B4769B" w14:textId="77777777" w:rsidR="00C75D68" w:rsidRDefault="005775D4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Hope the holidays</w:t>
                      </w:r>
                    </w:p>
                    <w:p w14:paraId="13370662" w14:textId="77777777" w:rsidR="00C75D68" w:rsidRDefault="005775D4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Are bright and shining</w:t>
                      </w:r>
                    </w:p>
                    <w:p w14:paraId="40FC8A8F" w14:textId="77777777" w:rsidR="00C75D68" w:rsidRDefault="005775D4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For you.</w:t>
                      </w:r>
                    </w:p>
                    <w:p w14:paraId="335C6931" w14:textId="2137A000" w:rsidR="00C75D68" w:rsidRDefault="00AF2F56">
                      <w:pPr>
                        <w:pStyle w:val="Heading2"/>
                      </w:pPr>
                      <w:r>
                        <w:t>(ENTER PERSONAL MESSAGE HERE)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C75D68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9D6DD" w14:textId="77777777" w:rsidR="00476B65" w:rsidRDefault="00476B65">
      <w:r>
        <w:separator/>
      </w:r>
    </w:p>
  </w:endnote>
  <w:endnote w:type="continuationSeparator" w:id="0">
    <w:p w14:paraId="0761ACB4" w14:textId="77777777" w:rsidR="00476B65" w:rsidRDefault="00476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E934C" w14:textId="77777777" w:rsidR="00476B65" w:rsidRDefault="00476B65">
      <w:r>
        <w:separator/>
      </w:r>
    </w:p>
  </w:footnote>
  <w:footnote w:type="continuationSeparator" w:id="0">
    <w:p w14:paraId="0D30C4BE" w14:textId="77777777" w:rsidR="00476B65" w:rsidRDefault="00476B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27"/>
    <w:rsid w:val="000F5700"/>
    <w:rsid w:val="003F1227"/>
    <w:rsid w:val="00476B65"/>
    <w:rsid w:val="005775D4"/>
    <w:rsid w:val="00594527"/>
    <w:rsid w:val="00954614"/>
    <w:rsid w:val="00AF2F56"/>
    <w:rsid w:val="00C7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31789"/>
  <w15:chartTrackingRefBased/>
  <w15:docId w15:val="{56EFB3A0-2BE9-4A1A-819A-4818C518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0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contextualSpacing/>
      <w:jc w:val="center"/>
    </w:pPr>
    <w:rPr>
      <w:color w:val="707070" w:themeColor="accent3" w:themeShade="BF"/>
      <w:sz w:val="20"/>
      <w:szCs w:val="20"/>
    </w:rPr>
  </w:style>
  <w:style w:type="paragraph" w:styleId="Heading1">
    <w:name w:val="heading 1"/>
    <w:basedOn w:val="Normal"/>
    <w:next w:val="Normal"/>
    <w:qFormat/>
    <w:pPr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40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5">
                <w14:lumMod w14:val="50000"/>
              </w14:schemeClr>
            </w14:gs>
            <w14:gs w14:pos="50000">
              <w14:schemeClr w14:val="accent5"/>
            </w14:gs>
            <w14:gs w14:pos="100000">
              <w14:schemeClr w14:val="accent5">
                <w14:lumMod w14:val="60000"/>
                <w14:lumOff w14:val="40000"/>
              </w14:schemeClr>
            </w14:gs>
          </w14:gsLst>
          <w14:lin w14:ang="5400000" w14:scaled="0"/>
        </w14:gradFill>
      </w14:textFill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cap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qFormat/>
    <w:rPr>
      <w:i/>
      <w:iCs/>
      <w:color w:val="707070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707070" w:themeColor="accent3" w:themeShade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nier\AppData\Roaming\Microsoft\Templates\Happy%20Holidays%20card%20from%20business%20(quarter-fold)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D5F5D-13B6-4854-B88D-D062DE6378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Happy Holidays card from business (quarter-fold)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Vernier</dc:creator>
  <cp:keywords/>
  <cp:lastModifiedBy>Lindsay Vernier</cp:lastModifiedBy>
  <cp:revision>5</cp:revision>
  <cp:lastPrinted>2016-12-19T13:48:00Z</cp:lastPrinted>
  <dcterms:created xsi:type="dcterms:W3CDTF">2016-12-19T03:14:00Z</dcterms:created>
  <dcterms:modified xsi:type="dcterms:W3CDTF">2016-12-19T14:17:00Z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TC039779529991</vt:lpwstr>
  </property>
</Properties>
</file>